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1745"/>
        <w:gridCol w:w="2961"/>
        <w:gridCol w:w="1539"/>
        <w:gridCol w:w="2818"/>
      </w:tblGrid>
      <w:tr w:rsidR="00650259" w:rsidRPr="00336C79" w14:paraId="2CF668D0" w14:textId="77777777" w:rsidTr="00CC6D40">
        <w:tc>
          <w:tcPr>
            <w:tcW w:w="1414" w:type="pct"/>
            <w:gridSpan w:val="2"/>
            <w:vAlign w:val="bottom"/>
          </w:tcPr>
          <w:p w14:paraId="62DBB6E8" w14:textId="714677EF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334070322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Nome Completo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204CB42" w14:textId="62A78033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334070322"/>
      <w:tr w:rsidR="00CC6D40" w:rsidRPr="00336C79" w14:paraId="4C1A6D5D" w14:textId="77777777" w:rsidTr="00CC6D40">
        <w:tc>
          <w:tcPr>
            <w:tcW w:w="1414" w:type="pct"/>
            <w:gridSpan w:val="2"/>
            <w:vAlign w:val="bottom"/>
          </w:tcPr>
          <w:p w14:paraId="37AC3BB6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657B73E8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650259" w:rsidRPr="00336C79" w14:paraId="042C4D8C" w14:textId="77777777" w:rsidTr="00CC6D40">
        <w:tc>
          <w:tcPr>
            <w:tcW w:w="1414" w:type="pct"/>
            <w:gridSpan w:val="2"/>
            <w:vAlign w:val="bottom"/>
          </w:tcPr>
          <w:p w14:paraId="041FB222" w14:textId="237D6BA4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879651044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Idade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F01692A" w14:textId="77777777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879651044"/>
      <w:tr w:rsidR="00CC6D40" w:rsidRPr="00336C79" w14:paraId="6A112D6A" w14:textId="77777777" w:rsidTr="00CC6D40">
        <w:tc>
          <w:tcPr>
            <w:tcW w:w="1414" w:type="pct"/>
            <w:gridSpan w:val="2"/>
            <w:vAlign w:val="bottom"/>
          </w:tcPr>
          <w:p w14:paraId="2908E383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550CE099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650259" w:rsidRPr="00336C79" w14:paraId="5B3F9F6A" w14:textId="77777777" w:rsidTr="00CC6D40">
        <w:tc>
          <w:tcPr>
            <w:tcW w:w="1414" w:type="pct"/>
            <w:gridSpan w:val="2"/>
            <w:vAlign w:val="bottom"/>
          </w:tcPr>
          <w:p w14:paraId="32A7ACCE" w14:textId="4A955428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250747562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RG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59D3679" w14:textId="77777777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250747562"/>
      <w:tr w:rsidR="00CC6D40" w:rsidRPr="00336C79" w14:paraId="7F8DAC80" w14:textId="77777777" w:rsidTr="00CC6D40">
        <w:tc>
          <w:tcPr>
            <w:tcW w:w="1414" w:type="pct"/>
            <w:gridSpan w:val="2"/>
            <w:vAlign w:val="bottom"/>
          </w:tcPr>
          <w:p w14:paraId="652C70EE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74F53F63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650259" w:rsidRPr="00336C79" w14:paraId="19121BCB" w14:textId="77777777" w:rsidTr="00CC6D40">
        <w:tc>
          <w:tcPr>
            <w:tcW w:w="1414" w:type="pct"/>
            <w:gridSpan w:val="2"/>
            <w:vAlign w:val="bottom"/>
          </w:tcPr>
          <w:p w14:paraId="32D38F15" w14:textId="7C128862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119814116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CPF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924EFD8" w14:textId="77777777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119814116"/>
      <w:tr w:rsidR="00CC6D40" w:rsidRPr="00336C79" w14:paraId="01183376" w14:textId="77777777" w:rsidTr="00CC6D40">
        <w:tc>
          <w:tcPr>
            <w:tcW w:w="1414" w:type="pct"/>
            <w:gridSpan w:val="2"/>
            <w:vAlign w:val="bottom"/>
          </w:tcPr>
          <w:p w14:paraId="5E3B32E6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201C849D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9F45B1" w:rsidRPr="00336C79" w14:paraId="5092C7ED" w14:textId="77777777" w:rsidTr="001C231C">
        <w:trPr>
          <w:gridAfter w:val="1"/>
          <w:wAfter w:w="1381" w:type="pct"/>
        </w:trPr>
        <w:tc>
          <w:tcPr>
            <w:tcW w:w="1414" w:type="pct"/>
            <w:gridSpan w:val="2"/>
            <w:vAlign w:val="bottom"/>
          </w:tcPr>
          <w:p w14:paraId="66C10AFE" w14:textId="6336911F" w:rsidR="009F45B1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385987689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Número CRM / CRP</w:t>
            </w:r>
          </w:p>
        </w:tc>
        <w:tc>
          <w:tcPr>
            <w:tcW w:w="1451" w:type="pct"/>
            <w:tcBorders>
              <w:bottom w:val="single" w:sz="4" w:space="0" w:color="auto"/>
            </w:tcBorders>
            <w:vAlign w:val="bottom"/>
          </w:tcPr>
          <w:p w14:paraId="16CFA0B8" w14:textId="77777777" w:rsidR="009F45B1" w:rsidRPr="00336C79" w:rsidRDefault="009F45B1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  <w:tc>
          <w:tcPr>
            <w:tcW w:w="754" w:type="pct"/>
            <w:vAlign w:val="bottom"/>
          </w:tcPr>
          <w:p w14:paraId="365582A5" w14:textId="1715FEA8" w:rsidR="009F45B1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385987689"/>
      <w:tr w:rsidR="00CC6D40" w:rsidRPr="00336C79" w14:paraId="4C858663" w14:textId="77777777" w:rsidTr="00CC6D40">
        <w:tc>
          <w:tcPr>
            <w:tcW w:w="1414" w:type="pct"/>
            <w:gridSpan w:val="2"/>
            <w:vAlign w:val="bottom"/>
          </w:tcPr>
          <w:p w14:paraId="13A2350C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50D9BF1C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9F45B1" w:rsidRPr="00336C79" w14:paraId="744474FC" w14:textId="77777777" w:rsidTr="00CC6D40">
        <w:tc>
          <w:tcPr>
            <w:tcW w:w="1414" w:type="pct"/>
            <w:gridSpan w:val="2"/>
            <w:vAlign w:val="bottom"/>
          </w:tcPr>
          <w:p w14:paraId="146D24A3" w14:textId="12C3EB17" w:rsidR="009F45B1" w:rsidRPr="00336C79" w:rsidRDefault="00B14A1B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074355247" w:edGrp="everyone" w:colFirst="1" w:colLast="1"/>
            <w:r>
              <w:rPr>
                <w:rFonts w:cstheme="minorHAnsi"/>
                <w:sz w:val="24"/>
                <w:szCs w:val="24"/>
                <w:lang w:val="pt-BR"/>
              </w:rPr>
              <w:t>E-mail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A2338BD" w14:textId="77777777" w:rsidR="009F45B1" w:rsidRPr="00336C79" w:rsidRDefault="009F45B1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074355247"/>
      <w:tr w:rsidR="00CC6D40" w:rsidRPr="00336C79" w14:paraId="26157998" w14:textId="77777777" w:rsidTr="00CC6D40">
        <w:tc>
          <w:tcPr>
            <w:tcW w:w="1414" w:type="pct"/>
            <w:gridSpan w:val="2"/>
            <w:vAlign w:val="bottom"/>
          </w:tcPr>
          <w:p w14:paraId="3BFD7DEC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06D4A047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9F45B1" w:rsidRPr="00336C79" w14:paraId="5B6CA249" w14:textId="77777777" w:rsidTr="00CC6D40">
        <w:tc>
          <w:tcPr>
            <w:tcW w:w="1414" w:type="pct"/>
            <w:gridSpan w:val="2"/>
            <w:vAlign w:val="bottom"/>
          </w:tcPr>
          <w:p w14:paraId="2DD5D800" w14:textId="3E41F264" w:rsidR="009F45B1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457840104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Celular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FCC4B2B" w14:textId="77777777" w:rsidR="009F45B1" w:rsidRPr="00336C79" w:rsidRDefault="009F45B1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457840104"/>
      <w:tr w:rsidR="001C231C" w:rsidRPr="00336C79" w14:paraId="514D20C5" w14:textId="77777777" w:rsidTr="001C231C">
        <w:tc>
          <w:tcPr>
            <w:tcW w:w="1414" w:type="pct"/>
            <w:gridSpan w:val="2"/>
            <w:vAlign w:val="bottom"/>
          </w:tcPr>
          <w:p w14:paraId="1424B039" w14:textId="77777777" w:rsidR="001C231C" w:rsidRPr="00336C79" w:rsidRDefault="001C231C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5E893899" w14:textId="77777777" w:rsidR="001C231C" w:rsidRPr="00336C79" w:rsidRDefault="001C231C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1C231C" w:rsidRPr="00336C79" w14:paraId="589BE48E" w14:textId="77777777" w:rsidTr="001C231C">
        <w:tc>
          <w:tcPr>
            <w:tcW w:w="1414" w:type="pct"/>
            <w:gridSpan w:val="2"/>
            <w:vAlign w:val="bottom"/>
          </w:tcPr>
          <w:p w14:paraId="58F10C64" w14:textId="77777777" w:rsidR="001C231C" w:rsidRPr="00336C79" w:rsidRDefault="001C231C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991002573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Cidade onde atua profissionalmente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27549C5" w14:textId="77777777" w:rsidR="001C231C" w:rsidRPr="00336C79" w:rsidRDefault="001C231C" w:rsidP="00D80F78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991002573"/>
      <w:tr w:rsidR="001C231C" w:rsidRPr="00336C79" w14:paraId="752F5282" w14:textId="77777777" w:rsidTr="001C231C">
        <w:tc>
          <w:tcPr>
            <w:tcW w:w="1414" w:type="pct"/>
            <w:gridSpan w:val="2"/>
            <w:vAlign w:val="bottom"/>
          </w:tcPr>
          <w:p w14:paraId="10528655" w14:textId="77777777" w:rsidR="001C231C" w:rsidRPr="00336C79" w:rsidRDefault="001C231C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48F835A8" w14:textId="77777777" w:rsidR="001C231C" w:rsidRPr="00336C79" w:rsidRDefault="001C231C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346DE2" w:rsidRPr="00336C79" w14:paraId="4223E66C" w14:textId="77777777" w:rsidTr="00346DE2">
        <w:tc>
          <w:tcPr>
            <w:tcW w:w="5000" w:type="pct"/>
            <w:gridSpan w:val="5"/>
            <w:vAlign w:val="bottom"/>
          </w:tcPr>
          <w:p w14:paraId="21C29D93" w14:textId="07B3150D" w:rsidR="00346DE2" w:rsidRPr="00336C79" w:rsidRDefault="00CC6D40" w:rsidP="001C4A3D">
            <w:pPr>
              <w:spacing w:before="240"/>
              <w:rPr>
                <w:rFonts w:cstheme="minorHAnsi"/>
                <w:b/>
                <w:bCs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b/>
                <w:bCs/>
                <w:sz w:val="24"/>
                <w:szCs w:val="24"/>
                <w:lang w:val="pt-BR"/>
              </w:rPr>
              <w:t>Postulante ao Programa de Bolsa para o Curso de Formação Psicanalítica?</w:t>
            </w:r>
          </w:p>
        </w:tc>
      </w:tr>
      <w:tr w:rsidR="00346DE2" w:rsidRPr="00336C79" w14:paraId="00C744A0" w14:textId="77777777" w:rsidTr="00336C79">
        <w:permStart w:id="360739384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1250576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764B84CA" w14:textId="7872F452" w:rsidR="00346DE2" w:rsidRPr="00336C79" w:rsidRDefault="00874290" w:rsidP="001C4A3D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gridSpan w:val="4"/>
            <w:vAlign w:val="bottom"/>
          </w:tcPr>
          <w:p w14:paraId="4A322521" w14:textId="617591A1" w:rsidR="00346DE2" w:rsidRPr="00336C79" w:rsidRDefault="00CC6D40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SIM</w:t>
            </w:r>
          </w:p>
        </w:tc>
      </w:tr>
      <w:tr w:rsidR="00346DE2" w:rsidRPr="00336C79" w14:paraId="6B53AC71" w14:textId="77777777" w:rsidTr="00336C79">
        <w:permEnd w:id="360739384" w:displacedByCustomXml="next"/>
        <w:permStart w:id="559754870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1169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77A0553C" w14:textId="23B89989" w:rsidR="00346DE2" w:rsidRPr="00336C79" w:rsidRDefault="002E2132" w:rsidP="001C4A3D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gridSpan w:val="4"/>
            <w:vAlign w:val="bottom"/>
          </w:tcPr>
          <w:p w14:paraId="5CF2D7F5" w14:textId="77777777" w:rsidR="00346DE2" w:rsidRPr="00336C79" w:rsidRDefault="00CC6D40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506483871" w:edGrp="everyone"/>
            <w:permEnd w:id="506483871"/>
            <w:r w:rsidRPr="00336C79">
              <w:rPr>
                <w:rFonts w:cstheme="minorHAnsi"/>
                <w:sz w:val="24"/>
                <w:szCs w:val="24"/>
                <w:lang w:val="pt-BR"/>
              </w:rPr>
              <w:t>NÃO</w:t>
            </w:r>
          </w:p>
        </w:tc>
      </w:tr>
      <w:permEnd w:id="559754870"/>
    </w:tbl>
    <w:p w14:paraId="158D6FCA" w14:textId="7851341B" w:rsidR="00CE6104" w:rsidRDefault="00CE6104" w:rsidP="00E677FE">
      <w:pPr>
        <w:spacing w:after="0"/>
        <w:rPr>
          <w:sz w:val="16"/>
          <w:szCs w:val="16"/>
          <w:lang w:val="pt-BR"/>
        </w:rPr>
      </w:pPr>
    </w:p>
    <w:p w14:paraId="07DD9330" w14:textId="5A643DD3" w:rsidR="00C44DE0" w:rsidRPr="00336C79" w:rsidRDefault="00C44DE0" w:rsidP="00E677FE">
      <w:pPr>
        <w:spacing w:after="0"/>
        <w:rPr>
          <w:rFonts w:cstheme="minorHAnsi"/>
          <w:sz w:val="12"/>
          <w:szCs w:val="12"/>
          <w:lang w:val="pt-BR"/>
        </w:rPr>
      </w:pPr>
    </w:p>
    <w:p w14:paraId="52A4B9FE" w14:textId="5392B58D" w:rsidR="00C44DE0" w:rsidRPr="00336C79" w:rsidRDefault="00336C79" w:rsidP="00E677FE">
      <w:pPr>
        <w:spacing w:after="0"/>
        <w:rPr>
          <w:rFonts w:cstheme="minorHAnsi"/>
          <w:b/>
          <w:bCs/>
          <w:sz w:val="24"/>
          <w:szCs w:val="24"/>
          <w:lang w:val="pt-BR"/>
        </w:rPr>
      </w:pPr>
      <w:r>
        <w:rPr>
          <w:rFonts w:cstheme="minorHAnsi"/>
          <w:b/>
          <w:bCs/>
          <w:sz w:val="24"/>
          <w:szCs w:val="24"/>
          <w:lang w:val="pt-BR"/>
        </w:rPr>
        <w:t xml:space="preserve">  </w:t>
      </w:r>
      <w:r w:rsidR="00C44DE0" w:rsidRPr="00336C79">
        <w:rPr>
          <w:rFonts w:cstheme="minorHAnsi"/>
          <w:b/>
          <w:bCs/>
          <w:sz w:val="24"/>
          <w:szCs w:val="24"/>
          <w:lang w:val="pt-BR"/>
        </w:rPr>
        <w:t>Checklist documentos obrigatórios</w:t>
      </w:r>
    </w:p>
    <w:p w14:paraId="554E438D" w14:textId="21B72A2A" w:rsidR="00C44DE0" w:rsidRPr="00336C79" w:rsidRDefault="00E420D4" w:rsidP="00E677FE">
      <w:pPr>
        <w:spacing w:after="0"/>
        <w:rPr>
          <w:rFonts w:cstheme="minorHAnsi"/>
          <w:sz w:val="12"/>
          <w:szCs w:val="12"/>
          <w:lang w:val="pt-BR"/>
        </w:rPr>
      </w:pPr>
      <w:r w:rsidRPr="00E420D4">
        <w:rPr>
          <w:rFonts w:cstheme="minorHAnsi"/>
          <w:noProof/>
          <w:sz w:val="24"/>
          <w:szCs w:val="24"/>
          <w:lang w:val="pt-B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2DDCDD7" wp14:editId="78559DE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876550" cy="1187450"/>
                <wp:effectExtent l="0" t="0" r="19050" b="127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9ADB" w14:textId="77777777" w:rsidR="00E420D4" w:rsidRDefault="00E420D4" w:rsidP="00E420D4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E420D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val="pt-BR"/>
                              </w:rPr>
                              <w:t>ATENÇÃO!</w:t>
                            </w:r>
                          </w:p>
                          <w:p w14:paraId="6AB8E063" w14:textId="578E3581" w:rsidR="00E420D4" w:rsidRPr="00E420D4" w:rsidRDefault="00E420D4" w:rsidP="00E420D4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E420D4">
                              <w:rPr>
                                <w:rFonts w:cstheme="minorHAnsi"/>
                                <w:sz w:val="24"/>
                                <w:szCs w:val="24"/>
                                <w:lang w:val="pt-BR"/>
                              </w:rPr>
                              <w:t>Essa ficha de inscrição junto aos demais documentos exigidos deverão ser enviados para o e-mail:</w:t>
                            </w:r>
                            <w:r w:rsidRPr="00E420D4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hyperlink r:id="rId11" w:history="1">
                              <w:r w:rsidRPr="00E420D4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val="pt-BR"/>
                                </w:rPr>
                                <w:t>processoseletivo@sbprp.org.br</w:t>
                              </w:r>
                            </w:hyperlink>
                          </w:p>
                          <w:p w14:paraId="6FA1B06A" w14:textId="77777777" w:rsidR="00E420D4" w:rsidRDefault="00E420D4" w:rsidP="00E420D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DCDD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75.3pt;margin-top:.8pt;width:226.5pt;height:93.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">
                <v:textbox>
                  <w:txbxContent>
                    <w:p w14:paraId="50A19ADB" w14:textId="77777777" w:rsidR="00E420D4" w:rsidRDefault="00E420D4" w:rsidP="00E420D4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  <w:r w:rsidRPr="00E420D4">
                        <w:rPr>
                          <w:rFonts w:cstheme="minorHAnsi"/>
                          <w:b/>
                          <w:bCs/>
                          <w:color w:val="FF0000"/>
                          <w:lang w:val="pt-BR"/>
                        </w:rPr>
                        <w:t>ATENÇÃO!</w:t>
                      </w:r>
                    </w:p>
                    <w:p w14:paraId="6AB8E063" w14:textId="578E3581" w:rsidR="00E420D4" w:rsidRPr="00E420D4" w:rsidRDefault="00E420D4" w:rsidP="00E420D4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  <w:lang w:val="pt-BR"/>
                        </w:rPr>
                      </w:pPr>
                      <w:r w:rsidRPr="00E420D4">
                        <w:rPr>
                          <w:rFonts w:cstheme="minorHAnsi"/>
                          <w:sz w:val="24"/>
                          <w:szCs w:val="24"/>
                          <w:lang w:val="pt-BR"/>
                        </w:rPr>
                        <w:t>Essa ficha de inscrição junto aos demais documentos exigidos deverão ser enviados para o e-mail</w:t>
                      </w:r>
                      <w:r w:rsidRPr="00E420D4">
                        <w:rPr>
                          <w:rFonts w:cstheme="minorHAnsi"/>
                          <w:sz w:val="24"/>
                          <w:szCs w:val="24"/>
                          <w:lang w:val="pt-BR"/>
                        </w:rPr>
                        <w:t>:</w:t>
                      </w:r>
                      <w:r w:rsidRPr="00E420D4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hyperlink r:id="rId12" w:history="1">
                        <w:r w:rsidRPr="00E420D4">
                          <w:rPr>
                            <w:rStyle w:val="Hyperlink"/>
                            <w:rFonts w:cstheme="minorHAnsi"/>
                            <w:b/>
                            <w:bCs/>
                            <w:color w:val="FF0000"/>
                            <w:sz w:val="24"/>
                            <w:szCs w:val="24"/>
                            <w:lang w:val="pt-BR"/>
                          </w:rPr>
                          <w:t>processoseletivo@sbprp.org.br</w:t>
                        </w:r>
                      </w:hyperlink>
                    </w:p>
                    <w:p w14:paraId="6FA1B06A" w14:textId="77777777" w:rsidR="00E420D4" w:rsidRDefault="00E420D4" w:rsidP="00E420D4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9063"/>
      </w:tblGrid>
      <w:tr w:rsidR="00C44DE0" w:rsidRPr="00336C79" w14:paraId="0FAF9C62" w14:textId="77777777" w:rsidTr="00336C79">
        <w:permStart w:id="245196863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178780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00C46E88" w14:textId="6A366786" w:rsidR="00C44DE0" w:rsidRPr="00336C79" w:rsidRDefault="000D75E7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0AD104BE" w14:textId="78213839" w:rsidR="00C44DE0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Ficha de Inscrição</w:t>
            </w:r>
          </w:p>
        </w:tc>
      </w:tr>
      <w:tr w:rsidR="00C44DE0" w:rsidRPr="00336C79" w14:paraId="0D52A121" w14:textId="77777777" w:rsidTr="00336C79">
        <w:permEnd w:id="245196863" w:displacedByCustomXml="next"/>
        <w:permStart w:id="1547972903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106545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5F0F12C9" w14:textId="3CBCDD56" w:rsidR="00C44DE0" w:rsidRPr="00336C79" w:rsidRDefault="000D75E7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60508D89" w14:textId="4BCF3A5A" w:rsidR="00C44DE0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Curriculum</w:t>
            </w:r>
          </w:p>
        </w:tc>
      </w:tr>
      <w:tr w:rsidR="00336C79" w:rsidRPr="00336C79" w14:paraId="7EDCBB87" w14:textId="77777777" w:rsidTr="00336C79">
        <w:permEnd w:id="1547972903" w:displacedByCustomXml="next"/>
        <w:permStart w:id="1686009005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1990123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1C374F90" w14:textId="3FA35517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10F4152B" w14:textId="2CCD93B0" w:rsidR="00336C79" w:rsidRPr="00336C79" w:rsidRDefault="002E2132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Autobiografia</w:t>
            </w:r>
          </w:p>
        </w:tc>
      </w:tr>
      <w:tr w:rsidR="00336C79" w:rsidRPr="00336C79" w14:paraId="007A7662" w14:textId="77777777" w:rsidTr="00336C79">
        <w:permEnd w:id="1686009005" w:displacedByCustomXml="next"/>
        <w:permStart w:id="1280574312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366610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6CD65571" w14:textId="0B08323B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7598C2EA" w14:textId="5C6602F3" w:rsidR="00336C79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Registro CRM / CRP</w:t>
            </w:r>
          </w:p>
        </w:tc>
      </w:tr>
      <w:tr w:rsidR="00336C79" w:rsidRPr="00336C79" w14:paraId="5FAE6089" w14:textId="77777777" w:rsidTr="00336C79">
        <w:permEnd w:id="1280574312" w:displacedByCustomXml="next"/>
        <w:permStart w:id="1127052240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36544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343D80B7" w14:textId="139D42AF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367FCB7E" w14:textId="01E92366" w:rsidR="00336C79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Foto 3x4</w:t>
            </w:r>
          </w:p>
        </w:tc>
      </w:tr>
      <w:tr w:rsidR="00336C79" w:rsidRPr="00336C79" w14:paraId="5CA1D0FC" w14:textId="77777777" w:rsidTr="00336C79">
        <w:permEnd w:id="1127052240" w:displacedByCustomXml="next"/>
        <w:permStart w:id="296050607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2138363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740A421A" w14:textId="3D22D133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4896CF77" w14:textId="5F3FFE2C" w:rsidR="00336C79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 xml:space="preserve">Auto Declaração </w:t>
            </w:r>
            <w:r w:rsidRPr="00336C79">
              <w:rPr>
                <w:rFonts w:cstheme="minorHAnsi"/>
                <w:i/>
                <w:iCs/>
                <w:sz w:val="24"/>
                <w:szCs w:val="24"/>
                <w:lang w:val="pt-BR"/>
              </w:rPr>
              <w:t>(Apenas no caso de Postulante ao Programa de Bolsa)</w:t>
            </w:r>
          </w:p>
        </w:tc>
      </w:tr>
      <w:tr w:rsidR="00874290" w:rsidRPr="00336C79" w14:paraId="4690251F" w14:textId="77777777" w:rsidTr="00B12082">
        <w:permEnd w:id="296050607" w:displacedByCustomXml="next"/>
        <w:permStart w:id="1581533160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41516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1131B736" w14:textId="77777777" w:rsidR="00874290" w:rsidRPr="00336C79" w:rsidRDefault="00874290" w:rsidP="00B12082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3B4E5142" w14:textId="3F07F802" w:rsidR="00874290" w:rsidRPr="00336C79" w:rsidRDefault="00874290" w:rsidP="00B12082">
            <w:pPr>
              <w:rPr>
                <w:rFonts w:cstheme="minorHAnsi"/>
                <w:sz w:val="24"/>
                <w:szCs w:val="24"/>
                <w:lang w:val="pt-BR"/>
              </w:rPr>
            </w:pPr>
            <w:r>
              <w:rPr>
                <w:rFonts w:cstheme="minorHAnsi"/>
                <w:sz w:val="24"/>
                <w:szCs w:val="24"/>
                <w:lang w:val="pt-BR"/>
              </w:rPr>
              <w:t>Comprovante de Depósito</w:t>
            </w:r>
          </w:p>
        </w:tc>
      </w:tr>
      <w:permEnd w:id="1581533160"/>
    </w:tbl>
    <w:p w14:paraId="3F81EDC5" w14:textId="49F42993" w:rsidR="00C44DE0" w:rsidRDefault="00C44DE0" w:rsidP="003E7DF7">
      <w:pPr>
        <w:spacing w:after="0"/>
        <w:rPr>
          <w:rFonts w:cstheme="minorHAnsi"/>
          <w:sz w:val="24"/>
          <w:szCs w:val="24"/>
          <w:lang w:val="pt-BR"/>
        </w:rPr>
      </w:pPr>
    </w:p>
    <w:p w14:paraId="678FF547" w14:textId="77777777" w:rsidR="003E7DF7" w:rsidRDefault="003E7DF7" w:rsidP="003E7DF7">
      <w:pPr>
        <w:spacing w:after="0"/>
        <w:rPr>
          <w:rFonts w:cstheme="minorHAnsi"/>
          <w:sz w:val="24"/>
          <w:szCs w:val="24"/>
          <w:lang w:val="pt-BR"/>
        </w:rPr>
      </w:pPr>
    </w:p>
    <w:p w14:paraId="36EBB8E8" w14:textId="0979D398" w:rsidR="003E7DF7" w:rsidRDefault="003E7DF7" w:rsidP="003E7DF7">
      <w:pPr>
        <w:spacing w:after="0"/>
        <w:rPr>
          <w:rFonts w:cstheme="minorHAnsi"/>
          <w:sz w:val="24"/>
          <w:szCs w:val="24"/>
          <w:lang w:val="pt-BR"/>
        </w:rPr>
      </w:pPr>
      <w:permStart w:id="365561162" w:edGrp="everyone"/>
      <w:r>
        <w:rPr>
          <w:rFonts w:cstheme="minorHAnsi"/>
          <w:sz w:val="24"/>
          <w:szCs w:val="24"/>
          <w:lang w:val="pt-BR"/>
        </w:rPr>
        <w:t>_________________________________</w:t>
      </w:r>
      <w:r w:rsidR="00172C4D">
        <w:rPr>
          <w:rFonts w:cstheme="minorHAnsi"/>
          <w:sz w:val="24"/>
          <w:szCs w:val="24"/>
          <w:lang w:val="pt-BR"/>
        </w:rPr>
        <w:t>_______________</w:t>
      </w:r>
      <w:r>
        <w:rPr>
          <w:rFonts w:cstheme="minorHAnsi"/>
          <w:sz w:val="24"/>
          <w:szCs w:val="24"/>
          <w:lang w:val="pt-BR"/>
        </w:rPr>
        <w:t>__</w:t>
      </w:r>
    </w:p>
    <w:permEnd w:id="365561162"/>
    <w:p w14:paraId="779B5903" w14:textId="3F1C2113" w:rsidR="003E7DF7" w:rsidRPr="00336C79" w:rsidRDefault="003E7DF7" w:rsidP="003E7DF7">
      <w:pPr>
        <w:spacing w:after="0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Assinatura</w:t>
      </w:r>
    </w:p>
    <w:sectPr w:rsidR="003E7DF7" w:rsidRPr="00336C79" w:rsidSect="00E420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851" w:bottom="284" w:left="851" w:header="284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630AB" w14:textId="77777777" w:rsidR="00631DFD" w:rsidRDefault="00631DFD" w:rsidP="00650259">
      <w:pPr>
        <w:spacing w:after="0" w:line="240" w:lineRule="auto"/>
      </w:pPr>
      <w:r>
        <w:separator/>
      </w:r>
    </w:p>
  </w:endnote>
  <w:endnote w:type="continuationSeparator" w:id="0">
    <w:p w14:paraId="3295FE0E" w14:textId="77777777" w:rsidR="00631DFD" w:rsidRDefault="00631DF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63A695-017C-4851-8F3E-15CE33F7EB4E}"/>
    <w:embedBold r:id="rId2" w:fontKey="{8E351558-CBAB-4504-B923-5CF741268BCA}"/>
    <w:embedItalic r:id="rId3" w:fontKey="{27F5BF2D-430F-4929-BB04-97911FE2F6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CD75616-BAFB-4888-ABC7-5F3D6EEBDA13}"/>
    <w:embedBold r:id="rId5" w:fontKey="{3A7E1C53-B35D-426E-A4DA-7AE8F2512D7F}"/>
    <w:embedItalic r:id="rId6" w:fontKey="{4C6806F2-3416-4265-ACE0-D79E98AF71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43E3BBA-366C-4376-91A7-1F4B5267BDC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97AFE93-96C7-4341-A32C-C8F2932E72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8806D" w14:textId="77777777" w:rsidR="004B45C5" w:rsidRDefault="004B45C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6F77A5" w14:paraId="4945C8D1" w14:textId="77777777" w:rsidTr="00C4167A">
      <w:tc>
        <w:tcPr>
          <w:tcW w:w="4675" w:type="dxa"/>
          <w:vAlign w:val="center"/>
        </w:tcPr>
        <w:p w14:paraId="2AC15EB2" w14:textId="7231FDB6" w:rsidR="002462F3" w:rsidRPr="006F77A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pt-BR"/>
            </w:rPr>
          </w:pPr>
        </w:p>
      </w:tc>
      <w:tc>
        <w:tcPr>
          <w:tcW w:w="4675" w:type="dxa"/>
          <w:vAlign w:val="center"/>
        </w:tcPr>
        <w:p w14:paraId="575A9653" w14:textId="02DF1F97" w:rsidR="002462F3" w:rsidRPr="006F77A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pt-BR"/>
            </w:rPr>
          </w:pPr>
        </w:p>
      </w:tc>
    </w:tr>
  </w:tbl>
  <w:p w14:paraId="1535CB87" w14:textId="77777777" w:rsidR="00731F26" w:rsidRPr="006F77A5" w:rsidRDefault="00731F26" w:rsidP="002462F3">
    <w:pPr>
      <w:pStyle w:val="Rodap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CE06" w14:textId="77777777" w:rsidR="004B45C5" w:rsidRDefault="004B45C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78544" w14:textId="77777777" w:rsidR="00631DFD" w:rsidRDefault="00631DFD" w:rsidP="00650259">
      <w:pPr>
        <w:spacing w:after="0" w:line="240" w:lineRule="auto"/>
      </w:pPr>
      <w:r>
        <w:separator/>
      </w:r>
    </w:p>
  </w:footnote>
  <w:footnote w:type="continuationSeparator" w:id="0">
    <w:p w14:paraId="42B6260E" w14:textId="77777777" w:rsidR="00631DFD" w:rsidRDefault="00631DF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CF45" w14:textId="77777777" w:rsidR="004B45C5" w:rsidRDefault="004B45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316"/>
      <w:gridCol w:w="7888"/>
    </w:tblGrid>
    <w:tr w:rsidR="009F45B1" w:rsidRPr="009F45B1" w14:paraId="6AF6A9C5" w14:textId="77777777" w:rsidTr="009F45B1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4711AAC4" w14:textId="60A28D1F" w:rsidR="00576892" w:rsidRPr="009F45B1" w:rsidRDefault="009F45B1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  <w:r w:rsidRPr="009F45B1">
            <w:rPr>
              <w:rFonts w:ascii="Corbel" w:eastAsia="Calibri" w:hAnsi="Corbel" w:cs="Times New Roman"/>
              <w:b/>
              <w:noProof/>
              <w:sz w:val="44"/>
              <w:szCs w:val="24"/>
            </w:rPr>
            <w:drawing>
              <wp:inline distT="0" distB="0" distL="0" distR="0" wp14:anchorId="61B781C7" wp14:editId="016B8DE2">
                <wp:extent cx="1324970" cy="662485"/>
                <wp:effectExtent l="0" t="0" r="8890" b="444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4441" cy="667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26F50A60" w14:textId="77777777" w:rsidR="00576892" w:rsidRPr="00874290" w:rsidRDefault="009F45B1" w:rsidP="009F45B1">
          <w:pPr>
            <w:spacing w:after="0"/>
            <w:jc w:val="center"/>
            <w:rPr>
              <w:rFonts w:ascii="Corbel" w:eastAsia="Calibri" w:hAnsi="Corbel" w:cs="Times New Roman"/>
              <w:b/>
              <w:sz w:val="36"/>
              <w:szCs w:val="22"/>
              <w:lang w:val="pt-BR"/>
            </w:rPr>
          </w:pPr>
          <w:r w:rsidRPr="00874290">
            <w:rPr>
              <w:rFonts w:ascii="Corbel" w:eastAsia="Calibri" w:hAnsi="Corbel" w:cs="Times New Roman"/>
              <w:b/>
              <w:sz w:val="36"/>
              <w:szCs w:val="22"/>
              <w:lang w:val="pt-BR"/>
            </w:rPr>
            <w:t>Ficha de Inscrição</w:t>
          </w:r>
        </w:p>
        <w:p w14:paraId="0BD0F93F" w14:textId="73BBF7BE" w:rsidR="009F45B1" w:rsidRPr="009F45B1" w:rsidRDefault="009F45B1" w:rsidP="009F45B1">
          <w:pPr>
            <w:spacing w:after="0"/>
            <w:jc w:val="center"/>
            <w:rPr>
              <w:rFonts w:ascii="Corbel" w:eastAsia="Calibri" w:hAnsi="Corbel" w:cs="Times New Roman"/>
              <w:sz w:val="44"/>
              <w:lang w:val="pt-BR"/>
            </w:rPr>
          </w:pPr>
          <w:r w:rsidRPr="00874290">
            <w:rPr>
              <w:rFonts w:ascii="Corbel" w:eastAsia="Calibri" w:hAnsi="Corbel" w:cs="Times New Roman"/>
              <w:b/>
              <w:sz w:val="36"/>
              <w:szCs w:val="22"/>
              <w:lang w:val="pt-BR"/>
            </w:rPr>
            <w:t>Processo Seletivo 202</w:t>
          </w:r>
          <w:r w:rsidR="004B45C5">
            <w:rPr>
              <w:rFonts w:ascii="Corbel" w:eastAsia="Calibri" w:hAnsi="Corbel" w:cs="Times New Roman"/>
              <w:b/>
              <w:sz w:val="36"/>
              <w:szCs w:val="22"/>
              <w:lang w:val="pt-BR"/>
            </w:rPr>
            <w:t>5</w:t>
          </w:r>
          <w:permStart w:id="176098588" w:edGrp="everyone"/>
          <w:permEnd w:id="176098588"/>
        </w:p>
      </w:tc>
    </w:tr>
  </w:tbl>
  <w:p w14:paraId="13DBDA23" w14:textId="77777777" w:rsidR="00650259" w:rsidRDefault="00650259" w:rsidP="00731F26">
    <w:pPr>
      <w:pStyle w:val="SemEspaamen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BE6E" w14:textId="77777777" w:rsidR="004B45C5" w:rsidRDefault="004B45C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06703871">
    <w:abstractNumId w:val="11"/>
  </w:num>
  <w:num w:numId="2" w16cid:durableId="1985037426">
    <w:abstractNumId w:val="7"/>
  </w:num>
  <w:num w:numId="3" w16cid:durableId="1226064052">
    <w:abstractNumId w:val="15"/>
  </w:num>
  <w:num w:numId="4" w16cid:durableId="376324103">
    <w:abstractNumId w:val="12"/>
  </w:num>
  <w:num w:numId="5" w16cid:durableId="2013339322">
    <w:abstractNumId w:val="13"/>
  </w:num>
  <w:num w:numId="6" w16cid:durableId="1717729779">
    <w:abstractNumId w:val="19"/>
  </w:num>
  <w:num w:numId="7" w16cid:durableId="1777023064">
    <w:abstractNumId w:val="6"/>
  </w:num>
  <w:num w:numId="8" w16cid:durableId="1891451213">
    <w:abstractNumId w:val="10"/>
  </w:num>
  <w:num w:numId="9" w16cid:durableId="732847705">
    <w:abstractNumId w:val="17"/>
  </w:num>
  <w:num w:numId="10" w16cid:durableId="837959755">
    <w:abstractNumId w:val="1"/>
  </w:num>
  <w:num w:numId="11" w16cid:durableId="1636836055">
    <w:abstractNumId w:val="5"/>
  </w:num>
  <w:num w:numId="12" w16cid:durableId="1730155075">
    <w:abstractNumId w:val="0"/>
  </w:num>
  <w:num w:numId="13" w16cid:durableId="105582046">
    <w:abstractNumId w:val="2"/>
  </w:num>
  <w:num w:numId="14" w16cid:durableId="1118571992">
    <w:abstractNumId w:val="9"/>
  </w:num>
  <w:num w:numId="15" w16cid:durableId="514618160">
    <w:abstractNumId w:val="8"/>
  </w:num>
  <w:num w:numId="16" w16cid:durableId="619806120">
    <w:abstractNumId w:val="16"/>
  </w:num>
  <w:num w:numId="17" w16cid:durableId="1797527462">
    <w:abstractNumId w:val="3"/>
  </w:num>
  <w:num w:numId="18" w16cid:durableId="514004123">
    <w:abstractNumId w:val="21"/>
  </w:num>
  <w:num w:numId="19" w16cid:durableId="496962870">
    <w:abstractNumId w:val="18"/>
  </w:num>
  <w:num w:numId="20" w16cid:durableId="1256328682">
    <w:abstractNumId w:val="14"/>
  </w:num>
  <w:num w:numId="21" w16cid:durableId="1180587054">
    <w:abstractNumId w:val="20"/>
  </w:num>
  <w:num w:numId="22" w16cid:durableId="157955287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Zua169jVmwMyt/vsAQDRBOUChNcIOON9ptW2mY9OsWaggpdBCdo12mL/pLxqLzU4u8b8JBfTq4KfqXbdR6DaFw==" w:salt="trnF7p9S4Wtzf9UGdJF3Y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5B1"/>
    <w:rsid w:val="00025787"/>
    <w:rsid w:val="00052382"/>
    <w:rsid w:val="0006568A"/>
    <w:rsid w:val="00076F0F"/>
    <w:rsid w:val="00084253"/>
    <w:rsid w:val="000D1F49"/>
    <w:rsid w:val="000D75E7"/>
    <w:rsid w:val="001727CA"/>
    <w:rsid w:val="00172C4D"/>
    <w:rsid w:val="001C231C"/>
    <w:rsid w:val="001C4A3D"/>
    <w:rsid w:val="002462F3"/>
    <w:rsid w:val="002B761B"/>
    <w:rsid w:val="002C56E6"/>
    <w:rsid w:val="002E2132"/>
    <w:rsid w:val="00323841"/>
    <w:rsid w:val="00336C79"/>
    <w:rsid w:val="00346DE2"/>
    <w:rsid w:val="00361E11"/>
    <w:rsid w:val="003703A7"/>
    <w:rsid w:val="003B4744"/>
    <w:rsid w:val="003E7DF7"/>
    <w:rsid w:val="003F0847"/>
    <w:rsid w:val="0040090B"/>
    <w:rsid w:val="0046302A"/>
    <w:rsid w:val="00487D2D"/>
    <w:rsid w:val="004B45C5"/>
    <w:rsid w:val="004B5551"/>
    <w:rsid w:val="004D5D62"/>
    <w:rsid w:val="005112D0"/>
    <w:rsid w:val="00577E06"/>
    <w:rsid w:val="005A2044"/>
    <w:rsid w:val="005A3BF7"/>
    <w:rsid w:val="005E0BDB"/>
    <w:rsid w:val="005F2035"/>
    <w:rsid w:val="005F7990"/>
    <w:rsid w:val="00631DFD"/>
    <w:rsid w:val="0063739C"/>
    <w:rsid w:val="00650259"/>
    <w:rsid w:val="00662C41"/>
    <w:rsid w:val="00670EAF"/>
    <w:rsid w:val="00692453"/>
    <w:rsid w:val="006E629B"/>
    <w:rsid w:val="006F77A5"/>
    <w:rsid w:val="0071247C"/>
    <w:rsid w:val="00731F26"/>
    <w:rsid w:val="00733F4C"/>
    <w:rsid w:val="00760D65"/>
    <w:rsid w:val="00770F25"/>
    <w:rsid w:val="007A35A8"/>
    <w:rsid w:val="007B0A85"/>
    <w:rsid w:val="007C6A52"/>
    <w:rsid w:val="0082043E"/>
    <w:rsid w:val="00874290"/>
    <w:rsid w:val="00875F0E"/>
    <w:rsid w:val="008832FA"/>
    <w:rsid w:val="008B2ECA"/>
    <w:rsid w:val="008D2A97"/>
    <w:rsid w:val="008E203A"/>
    <w:rsid w:val="0091229C"/>
    <w:rsid w:val="00940E73"/>
    <w:rsid w:val="0098597D"/>
    <w:rsid w:val="009F45B1"/>
    <w:rsid w:val="009F619A"/>
    <w:rsid w:val="009F6DDE"/>
    <w:rsid w:val="00A07415"/>
    <w:rsid w:val="00A370A8"/>
    <w:rsid w:val="00A65D5E"/>
    <w:rsid w:val="00B14A1B"/>
    <w:rsid w:val="00B25CE8"/>
    <w:rsid w:val="00B817EF"/>
    <w:rsid w:val="00BB4CF3"/>
    <w:rsid w:val="00BD4753"/>
    <w:rsid w:val="00BD5CB1"/>
    <w:rsid w:val="00BE62EE"/>
    <w:rsid w:val="00BF428E"/>
    <w:rsid w:val="00C003BA"/>
    <w:rsid w:val="00C44DE0"/>
    <w:rsid w:val="00C46878"/>
    <w:rsid w:val="00CB4A51"/>
    <w:rsid w:val="00CC6D40"/>
    <w:rsid w:val="00CD4532"/>
    <w:rsid w:val="00CD47B0"/>
    <w:rsid w:val="00CE6104"/>
    <w:rsid w:val="00CE7918"/>
    <w:rsid w:val="00D16163"/>
    <w:rsid w:val="00D27C15"/>
    <w:rsid w:val="00DB3FAD"/>
    <w:rsid w:val="00E420D4"/>
    <w:rsid w:val="00E61C09"/>
    <w:rsid w:val="00E655E3"/>
    <w:rsid w:val="00E677FE"/>
    <w:rsid w:val="00E949B6"/>
    <w:rsid w:val="00EB3B58"/>
    <w:rsid w:val="00EB563B"/>
    <w:rsid w:val="00EC7359"/>
    <w:rsid w:val="00EE3054"/>
    <w:rsid w:val="00F00606"/>
    <w:rsid w:val="00F01256"/>
    <w:rsid w:val="00F22EF8"/>
    <w:rsid w:val="00F62A1B"/>
    <w:rsid w:val="00FC6067"/>
    <w:rsid w:val="00FC7475"/>
    <w:rsid w:val="00FE5425"/>
    <w:rsid w:val="00FE78A0"/>
    <w:rsid w:val="00FF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94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4CF3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har">
    <w:name w:val="Cabeçalho Char"/>
    <w:basedOn w:val="Fontepargpadro"/>
    <w:link w:val="Cabealh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2462F3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BB4CF3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346DE2"/>
    <w:rPr>
      <w:color w:val="808080"/>
    </w:rPr>
  </w:style>
  <w:style w:type="character" w:styleId="MenoPendente">
    <w:name w:val="Unresolved Mention"/>
    <w:basedOn w:val="Fontepargpadro"/>
    <w:uiPriority w:val="99"/>
    <w:semiHidden/>
    <w:rsid w:val="00E42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ocessoseletivo@sbprp.org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cessoseletivo@sbprp.org.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io\AppData\Roaming\Microsoft\Templates\Formul&#225;rio%20de%20volunt&#225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C7555D0-9A1F-4FA9-890D-4F2933DF2D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voluntário.dotx</Template>
  <TotalTime>0</TotalTime>
  <Pages>1</Pages>
  <Words>82</Words>
  <Characters>447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2023-01-19T14:36:00Z</dcterms:created>
  <dcterms:modified xsi:type="dcterms:W3CDTF">2025-04-14T14:27:00Z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